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b w:val="0"/>
          <w:bCs w:val="0"/>
          <w:color w:val="auto"/>
          <w:kern w:val="0"/>
          <w:sz w:val="24"/>
          <w:szCs w:val="24"/>
          <w:lang w:val="de-DE"/>
        </w:rPr>
        <w:id w:val="1845587567"/>
        <w:lock w:val="contentLocked"/>
        <w:placeholder>
          <w:docPart w:val="C0BF8F4B687641C7B97216C0C90A9370"/>
        </w:placeholder>
        <w:group/>
      </w:sdtPr>
      <w:sdtEndPr>
        <w:rPr>
          <w:rFonts w:ascii="Helvetica" w:hAnsi="Helvetica" w:cs="Helvetica"/>
          <w:color w:val="333333"/>
          <w:sz w:val="21"/>
          <w:szCs w:val="21"/>
          <w:lang w:val="en-US" w:eastAsia="de-DE"/>
        </w:rPr>
      </w:sdtEndPr>
      <w:sdtContent>
        <w:p w:rsidR="00E52495" w:rsidRPr="00EC3A95" w:rsidRDefault="00544EE7" w:rsidP="0010284D">
          <w:pPr>
            <w:pStyle w:val="berschrift1"/>
            <w:jc w:val="center"/>
            <w:rPr>
              <w:lang w:val="de-DE"/>
            </w:rPr>
          </w:pPr>
          <w:r>
            <w:rPr>
              <w:noProof/>
              <w:lang w:val="de-DE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.05pt;margin-top:-10.2pt;width:151.2pt;height:82.2pt;z-index:-251658752;mso-position-horizontal-relative:text;mso-position-vertical-relative:text">
                <v:imagedata r:id="rId9" o:title=""/>
              </v:shape>
              <o:OLEObject Type="Embed" ProgID="PBrush" ShapeID="_x0000_s1026" DrawAspect="Content" ObjectID="_1602059785" r:id="rId10"/>
            </w:object>
          </w:r>
        </w:p>
        <w:p w:rsidR="00EC3A95" w:rsidRPr="00EC3A95" w:rsidRDefault="00EC3A95">
          <w:pPr>
            <w:pStyle w:val="berschrift4"/>
            <w:rPr>
              <w:lang w:val="de-DE"/>
            </w:rPr>
          </w:pPr>
        </w:p>
        <w:p w:rsidR="001D55EC" w:rsidRDefault="001D55EC" w:rsidP="00EC3A95">
          <w:pPr>
            <w:spacing w:line="520" w:lineRule="atLeast"/>
            <w:outlineLvl w:val="0"/>
            <w:rPr>
              <w:caps/>
              <w:color w:val="000000"/>
              <w:spacing w:val="15"/>
              <w:kern w:val="36"/>
              <w:sz w:val="38"/>
              <w:szCs w:val="38"/>
              <w:lang w:val="de-DE" w:eastAsia="de-DE"/>
            </w:rPr>
          </w:pPr>
        </w:p>
        <w:p w:rsidR="00EC3A95" w:rsidRPr="000058AC" w:rsidRDefault="00EC3A95" w:rsidP="00EC3A95">
          <w:pPr>
            <w:pBdr>
              <w:bottom w:val="single" w:sz="6" w:space="1" w:color="auto"/>
            </w:pBdr>
            <w:spacing w:line="520" w:lineRule="atLeast"/>
            <w:outlineLvl w:val="0"/>
            <w:rPr>
              <w:caps/>
              <w:color w:val="000000"/>
              <w:spacing w:val="15"/>
              <w:kern w:val="36"/>
              <w:sz w:val="38"/>
              <w:szCs w:val="38"/>
              <w:lang w:eastAsia="de-DE"/>
            </w:rPr>
          </w:pPr>
          <w:r w:rsidRPr="000058AC">
            <w:rPr>
              <w:caps/>
              <w:color w:val="000000"/>
              <w:spacing w:val="15"/>
              <w:kern w:val="36"/>
              <w:sz w:val="38"/>
              <w:szCs w:val="38"/>
              <w:lang w:eastAsia="de-DE"/>
            </w:rPr>
            <w:t>S</w:t>
          </w:r>
          <w:r w:rsidR="006A1C2A">
            <w:rPr>
              <w:caps/>
              <w:color w:val="000000"/>
              <w:spacing w:val="15"/>
              <w:kern w:val="36"/>
              <w:sz w:val="38"/>
              <w:szCs w:val="38"/>
              <w:lang w:eastAsia="de-DE"/>
            </w:rPr>
            <w:t>UPPOR</w:t>
          </w:r>
          <w:r w:rsidRPr="000058AC">
            <w:rPr>
              <w:caps/>
              <w:color w:val="000000"/>
              <w:spacing w:val="15"/>
              <w:kern w:val="36"/>
              <w:sz w:val="38"/>
              <w:szCs w:val="38"/>
              <w:lang w:eastAsia="de-DE"/>
            </w:rPr>
            <w:t>T</w:t>
          </w:r>
        </w:p>
        <w:p w:rsidR="00FB72E8" w:rsidRPr="000058AC" w:rsidRDefault="00FB72E8" w:rsidP="00EC3A95">
          <w:pPr>
            <w:spacing w:line="336" w:lineRule="auto"/>
            <w:rPr>
              <w:rFonts w:ascii="Helvetica" w:hAnsi="Helvetica" w:cs="Helvetica"/>
              <w:color w:val="333333"/>
              <w:sz w:val="21"/>
              <w:szCs w:val="21"/>
              <w:lang w:eastAsia="de-DE"/>
            </w:rPr>
          </w:pPr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>Name</w:t>
          </w:r>
          <w:r w:rsidR="00FB72E8" w:rsidRPr="00FB72E8">
            <w:rPr>
              <w:rFonts w:ascii="Helvetica" w:hAnsi="Helvetica" w:cs="Helvetica"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720055118"/>
              <w:placeholder>
                <w:docPart w:val="9FF14A65684A4BE2A8A22CED424A7C13"/>
              </w:placeholder>
              <w:showingPlcHdr/>
            </w:sdtPr>
            <w:sdtEndPr/>
            <w:sdtContent>
              <w:r w:rsidR="00DB0715">
                <w:rPr>
                  <w:rStyle w:val="Platzhaltertext"/>
                </w:rPr>
                <w:t xml:space="preserve">Ihre Name, </w:t>
              </w:r>
              <w:r w:rsidR="00DB0715" w:rsidRPr="00DB0715">
                <w:rPr>
                  <w:rStyle w:val="Platzhaltertext"/>
                  <w:i/>
                </w:rPr>
                <w:t>y</w:t>
              </w:r>
              <w:r w:rsidR="001D55EC" w:rsidRPr="00DB0715">
                <w:rPr>
                  <w:rStyle w:val="Platzhaltertext"/>
                  <w:i/>
                </w:rPr>
                <w:t>our name</w:t>
              </w:r>
            </w:sdtContent>
          </w:sdt>
        </w:p>
        <w:p w:rsidR="0010003F" w:rsidRPr="00221F18" w:rsidRDefault="0010003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221F18">
            <w:rPr>
              <w:rFonts w:ascii="Helvetica" w:hAnsi="Helvetica" w:cs="Helvetica"/>
              <w:b/>
              <w:color w:val="333333"/>
              <w:lang w:eastAsia="de-DE"/>
            </w:rPr>
            <w:t xml:space="preserve">Firma / </w:t>
          </w:r>
          <w:r w:rsidRPr="00F817AE">
            <w:rPr>
              <w:rFonts w:ascii="Helvetica" w:hAnsi="Helvetica" w:cs="Helvetica"/>
              <w:b/>
              <w:i/>
              <w:color w:val="333333"/>
              <w:lang w:eastAsia="de-DE"/>
            </w:rPr>
            <w:t>Company</w:t>
          </w:r>
          <w:r w:rsidRPr="00221F18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b/>
                <w:color w:val="333333"/>
                <w:lang w:eastAsia="de-DE"/>
              </w:rPr>
              <w:id w:val="411514572"/>
              <w:placeholder>
                <w:docPart w:val="7DFC1C2A7653489B9136648EA7E3BCCE"/>
              </w:placeholder>
              <w:showingPlcHdr/>
            </w:sdtPr>
            <w:sdtEndPr/>
            <w:sdtContent>
              <w:r w:rsidR="00221F18" w:rsidRPr="00221F18">
                <w:rPr>
                  <w:rStyle w:val="Platzhaltertext"/>
                </w:rPr>
                <w:t xml:space="preserve">Name Ihrer Firma, </w:t>
              </w:r>
              <w:r w:rsidR="00221F18" w:rsidRPr="00221F18">
                <w:rPr>
                  <w:rStyle w:val="Platzhaltertext"/>
                  <w:i/>
                </w:rPr>
                <w:t>name of your company</w:t>
              </w:r>
            </w:sdtContent>
          </w:sdt>
        </w:p>
        <w:p w:rsidR="0010003F" w:rsidRPr="00F817AE" w:rsidRDefault="0010003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 xml:space="preserve">Standort / </w:t>
          </w:r>
          <w:r w:rsidRPr="00F817AE">
            <w:rPr>
              <w:rFonts w:ascii="Helvetica" w:hAnsi="Helvetica" w:cs="Helvetica"/>
              <w:b/>
              <w:i/>
              <w:color w:val="333333"/>
              <w:lang w:eastAsia="de-DE"/>
            </w:rPr>
            <w:t>City</w:t>
          </w: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b/>
                <w:color w:val="333333"/>
                <w:lang w:eastAsia="de-DE"/>
              </w:rPr>
              <w:id w:val="1463539260"/>
              <w:placeholder>
                <w:docPart w:val="1CB219FBFECB47C7B4665874E64ACC2A"/>
              </w:placeholder>
              <w:showingPlcHdr/>
            </w:sdtPr>
            <w:sdtEndPr/>
            <w:sdtContent>
              <w:r w:rsidR="00221F18" w:rsidRPr="00F817AE">
                <w:rPr>
                  <w:rStyle w:val="Platzhaltertext"/>
                </w:rPr>
                <w:t xml:space="preserve">Unternehmensstandort, </w:t>
              </w:r>
              <w:r w:rsidR="00221F18" w:rsidRPr="00F817AE">
                <w:rPr>
                  <w:rStyle w:val="Platzhaltertext"/>
                  <w:i/>
                </w:rPr>
                <w:t>company’s site</w:t>
              </w:r>
            </w:sdtContent>
          </w:sdt>
        </w:p>
        <w:p w:rsidR="0010003F" w:rsidRPr="00F817AE" w:rsidRDefault="0010003F" w:rsidP="00EC3A95">
          <w:pPr>
            <w:spacing w:line="336" w:lineRule="auto"/>
            <w:rPr>
              <w:rStyle w:val="Platzhaltertext"/>
            </w:rPr>
          </w:pP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 xml:space="preserve">Abteilung / </w:t>
          </w:r>
          <w:r w:rsidRPr="00F817AE">
            <w:rPr>
              <w:rFonts w:ascii="Helvetica" w:hAnsi="Helvetica" w:cs="Helvetica"/>
              <w:b/>
              <w:i/>
              <w:color w:val="333333"/>
              <w:lang w:eastAsia="de-DE"/>
            </w:rPr>
            <w:t>Department</w:t>
          </w:r>
          <w:sdt>
            <w:sdtPr>
              <w:rPr>
                <w:rFonts w:ascii="Helvetica" w:hAnsi="Helvetica" w:cs="Helvetica"/>
                <w:b/>
                <w:color w:val="333333"/>
                <w:lang w:eastAsia="de-DE"/>
              </w:rPr>
              <w:id w:val="544414212"/>
              <w:placeholder>
                <w:docPart w:val="10E1A5CB30FD48649BA6BF4BCDBBCA8C"/>
              </w:placeholder>
              <w:showingPlcHdr/>
            </w:sdtPr>
            <w:sdtEndPr>
              <w:rPr>
                <w:rStyle w:val="Platzhaltertext"/>
                <w:rFonts w:ascii="Arial" w:hAnsi="Arial" w:cs="Arial"/>
                <w:b w:val="0"/>
                <w:color w:val="808080"/>
                <w:lang w:val="de-DE" w:eastAsia="en-US"/>
              </w:rPr>
            </w:sdtEndPr>
            <w:sdtContent>
              <w:r w:rsidR="00221F18" w:rsidRPr="00F817AE">
                <w:rPr>
                  <w:rStyle w:val="Platzhaltertext"/>
                </w:rPr>
                <w:t xml:space="preserve">Name der Abteilung und Abkürzung, </w:t>
              </w:r>
              <w:r w:rsidR="00221F18" w:rsidRPr="00F817AE">
                <w:rPr>
                  <w:rStyle w:val="Platzhaltertext"/>
                  <w:i/>
                </w:rPr>
                <w:t>name of department and abbreviation</w:t>
              </w:r>
            </w:sdtContent>
          </w:sdt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>E-Mail</w:t>
          </w:r>
          <w:r w:rsidR="00FB72E8">
            <w:rPr>
              <w:rFonts w:ascii="Helvetica" w:hAnsi="Helvetica" w:cs="Helvetica"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045211377"/>
              <w:placeholder>
                <w:docPart w:val="0FA70F674F5943629944113F7473FDC8"/>
              </w:placeholder>
              <w:showingPlcHdr/>
            </w:sdtPr>
            <w:sdtEndPr/>
            <w:sdtContent>
              <w:r w:rsidR="00DB0715">
                <w:rPr>
                  <w:rStyle w:val="Platzhaltertext"/>
                </w:rPr>
                <w:t xml:space="preserve">Ihre E-mail Adresse, </w:t>
              </w:r>
              <w:r w:rsidR="00DB0715" w:rsidRPr="00DB0715">
                <w:rPr>
                  <w:rStyle w:val="Platzhaltertext"/>
                  <w:i/>
                </w:rPr>
                <w:t>y</w:t>
              </w:r>
              <w:r w:rsidR="001D55EC" w:rsidRPr="00DB0715">
                <w:rPr>
                  <w:rStyle w:val="Platzhaltertext"/>
                  <w:i/>
                </w:rPr>
                <w:t>our e-mail address</w:t>
              </w:r>
            </w:sdtContent>
          </w:sdt>
        </w:p>
        <w:p w:rsidR="00EC3A95" w:rsidRPr="00DB0715" w:rsidRDefault="000058AC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r w:rsidRPr="00DB0715">
            <w:rPr>
              <w:rFonts w:ascii="Helvetica" w:hAnsi="Helvetica" w:cs="Helvetica"/>
              <w:b/>
              <w:color w:val="333333"/>
              <w:lang w:val="de-DE" w:eastAsia="de-DE"/>
            </w:rPr>
            <w:t>TEL</w:t>
          </w:r>
          <w:r w:rsidR="0087191B" w:rsidRPr="00DB0715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  <w:r w:rsidR="0087191B" w:rsidRPr="00DB0715">
            <w:rPr>
              <w:rFonts w:ascii="Helvetica" w:hAnsi="Helvetica" w:cs="Helvetica"/>
              <w:color w:val="333333"/>
              <w:lang w:val="de-DE" w:eastAsia="de-DE"/>
            </w:rPr>
            <w:t xml:space="preserve"> 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70688865"/>
              <w:placeholder>
                <w:docPart w:val="9FA97E58AC5544299A1440AC979FDC61"/>
              </w:placeholder>
              <w:showingPlcHdr/>
            </w:sdtPr>
            <w:sdtEndPr/>
            <w:sdtContent>
              <w:r w:rsidR="00DB0715" w:rsidRPr="00DB0715">
                <w:rPr>
                  <w:rStyle w:val="Platzhaltertext"/>
                  <w:lang w:val="de-DE"/>
                </w:rPr>
                <w:t xml:space="preserve">Ihre direkte Linie, </w:t>
              </w:r>
              <w:r w:rsidR="00DB0715" w:rsidRPr="00DB0715">
                <w:rPr>
                  <w:rStyle w:val="Platzhaltertext"/>
                  <w:i/>
                  <w:lang w:val="de-DE"/>
                </w:rPr>
                <w:t>y</w:t>
              </w:r>
              <w:r w:rsidR="0087191B" w:rsidRPr="00DB0715">
                <w:rPr>
                  <w:rStyle w:val="Platzhaltertext"/>
                  <w:i/>
                  <w:lang w:val="de-DE"/>
                </w:rPr>
                <w:t>our direct line</w:t>
              </w:r>
            </w:sdtContent>
          </w:sdt>
        </w:p>
        <w:p w:rsidR="000058AC" w:rsidRPr="00DB0715" w:rsidRDefault="000058AC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</w:p>
        <w:p w:rsidR="00EC3A95" w:rsidRPr="00F817AE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de-DE" w:eastAsia="de-DE"/>
            </w:rPr>
          </w:pPr>
          <w:r w:rsidRPr="00F817AE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Fahrroboter / </w:t>
          </w:r>
          <w:r w:rsidRPr="00F817AE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Robot Drivers</w:t>
          </w:r>
          <w:r w:rsidRPr="00F817AE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</w:p>
        <w:p w:rsidR="00EC3A95" w:rsidRPr="00F817AE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89089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>SAP2000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3669087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>SAP2000T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136487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>SAP2000LC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5747324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 xml:space="preserve">SAP2000V </w:t>
          </w:r>
        </w:p>
        <w:p w:rsidR="00EC3A95" w:rsidRPr="00FB72E8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1162457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SAP RAPID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3842868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SMC2000 </w:t>
          </w:r>
        </w:p>
        <w:p w:rsidR="007F515F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F817AE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 xml:space="preserve">Schaltautomaten / </w:t>
          </w:r>
          <w:r w:rsidRPr="00F817AE">
            <w:rPr>
              <w:rFonts w:ascii="Helvetica" w:hAnsi="Helvetica" w:cs="Helvetica"/>
              <w:b/>
              <w:i/>
              <w:color w:val="333333"/>
              <w:lang w:eastAsia="de-DE"/>
            </w:rPr>
            <w:t>Robot Shifters</w:t>
          </w: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FB72E8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lang w:val="fr-FR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769123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AP-SA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172286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SA-RAPID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12346643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 xml:space="preserve">SA-EL1T </w:t>
          </w:r>
        </w:p>
        <w:p w:rsidR="007F515F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fr-FR" w:eastAsia="de-DE"/>
            </w:rPr>
          </w:pPr>
        </w:p>
        <w:p w:rsidR="00EC3A95" w:rsidRPr="007F515F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fr-FR" w:eastAsia="de-DE"/>
            </w:rPr>
          </w:pPr>
          <w:r w:rsidRPr="007F515F">
            <w:rPr>
              <w:rFonts w:ascii="Helvetica" w:hAnsi="Helvetica" w:cs="Helvetica"/>
              <w:b/>
              <w:color w:val="333333"/>
              <w:lang w:val="fr-FR" w:eastAsia="de-DE"/>
            </w:rPr>
            <w:t xml:space="preserve">Lenkroboter / </w:t>
          </w:r>
          <w:r w:rsidRPr="0087191B">
            <w:rPr>
              <w:rFonts w:ascii="Helvetica" w:hAnsi="Helvetica" w:cs="Helvetica"/>
              <w:b/>
              <w:i/>
              <w:color w:val="333333"/>
              <w:lang w:val="fr-FR" w:eastAsia="de-DE"/>
            </w:rPr>
            <w:t>Steering Robots</w:t>
          </w:r>
          <w:r w:rsidRPr="007F515F">
            <w:rPr>
              <w:rFonts w:ascii="Helvetica" w:hAnsi="Helvetica" w:cs="Helvetica"/>
              <w:b/>
              <w:color w:val="333333"/>
              <w:lang w:val="fr-FR" w:eastAsia="de-DE"/>
            </w:rPr>
            <w:t>:</w:t>
          </w:r>
        </w:p>
        <w:p w:rsidR="00543FBF" w:rsidRPr="00FB72E8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lang w:val="fr-FR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1942724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SSP-FrontFree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877362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SSP3000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-1082608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SSP-RAPID</w:t>
          </w:r>
        </w:p>
        <w:p w:rsidR="00EC3A95" w:rsidRPr="00FB72E8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947926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SSP-FF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2068905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SSP2000 </w:t>
          </w:r>
        </w:p>
        <w:p w:rsidR="007F515F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7F515F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7F515F">
            <w:rPr>
              <w:rFonts w:ascii="Helvetica" w:hAnsi="Helvetica" w:cs="Helvetica"/>
              <w:b/>
              <w:color w:val="333333"/>
              <w:lang w:eastAsia="de-DE"/>
            </w:rPr>
            <w:t xml:space="preserve">Freifahrsysteme / </w:t>
          </w:r>
          <w:r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>Proving Ground Driving Systems</w:t>
          </w:r>
          <w:r w:rsidRPr="007F515F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F817AE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204835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>Sfp2000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491609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>Sfp Hybrid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427159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10003F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817AE">
            <w:rPr>
              <w:rFonts w:ascii="Helvetica" w:hAnsi="Helvetica" w:cs="Helvetica"/>
              <w:color w:val="333333"/>
              <w:lang w:val="de-DE" w:eastAsia="de-DE"/>
            </w:rPr>
            <w:t xml:space="preserve">Anderes / </w:t>
          </w:r>
          <w:r w:rsidR="00EC3A95" w:rsidRPr="00F817AE">
            <w:rPr>
              <w:rFonts w:ascii="Helvetica" w:hAnsi="Helvetica" w:cs="Helvetica"/>
              <w:i/>
              <w:color w:val="333333"/>
              <w:lang w:val="de-DE" w:eastAsia="de-DE"/>
            </w:rPr>
            <w:t>Other</w:t>
          </w:r>
        </w:p>
        <w:p w:rsidR="00EC3A95" w:rsidRPr="00F817AE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</w:p>
        <w:p w:rsidR="0010003F" w:rsidRPr="00AA5F87" w:rsidRDefault="0010003F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AA5F87">
            <w:rPr>
              <w:rFonts w:ascii="Helvetica" w:hAnsi="Helvetica" w:cs="Helvetica"/>
              <w:b/>
              <w:color w:val="333333"/>
              <w:lang w:val="de-DE" w:eastAsia="de-DE"/>
            </w:rPr>
            <w:t>Gekauft von</w:t>
          </w:r>
          <w:r w:rsidR="00221F18" w:rsidRPr="00AA5F87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 / </w:t>
          </w:r>
          <w:r w:rsidR="00221F18" w:rsidRPr="00AA5F87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Buyed by</w:t>
          </w:r>
          <w:r w:rsidR="00221F18" w:rsidRPr="00AA5F87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1554976067"/>
              <w:placeholder>
                <w:docPart w:val="944E862F6D6B4E8E8FDF3107A43469CE"/>
              </w:placeholder>
              <w:showingPlcHdr/>
            </w:sdtPr>
            <w:sdtEndPr/>
            <w:sdtContent>
              <w:r w:rsidR="00AA5F87" w:rsidRPr="00AA5F87">
                <w:rPr>
                  <w:rStyle w:val="Platzhaltertext"/>
                  <w:lang w:val="de-DE"/>
                </w:rPr>
                <w:t xml:space="preserve">Von wem haben Sie gekauft? </w:t>
              </w:r>
              <w:r w:rsidR="00AA5F87" w:rsidRPr="00AA5F87">
                <w:rPr>
                  <w:rStyle w:val="Platzhaltertext"/>
                  <w:i/>
                </w:rPr>
                <w:t>Who did you buy from?</w:t>
              </w:r>
            </w:sdtContent>
          </w:sdt>
        </w:p>
        <w:p w:rsidR="0010003F" w:rsidRPr="0010003F" w:rsidRDefault="0010003F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r w:rsidRPr="00AA5F87">
            <w:rPr>
              <w:rFonts w:ascii="Helvetica" w:hAnsi="Helvetica" w:cs="Helvetica"/>
              <w:b/>
              <w:color w:val="333333"/>
              <w:lang w:val="de-DE" w:eastAsia="de-DE"/>
            </w:rPr>
            <w:t>Kaufdatum</w:t>
          </w:r>
          <w:r w:rsidR="00221F18" w:rsidRPr="00AA5F87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 / </w:t>
          </w:r>
          <w:r w:rsidR="00221F18" w:rsidRPr="00AA5F87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Buy date</w:t>
          </w:r>
          <w:r w:rsidR="00221F18" w:rsidRPr="00AA5F87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690380811"/>
              <w:placeholder>
                <w:docPart w:val="F0089BF29FC5492FB3F3332E14990A7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r w:rsidR="00AA5F87">
                <w:rPr>
                  <w:rStyle w:val="Platzhaltertext"/>
                  <w:lang w:val="de-DE"/>
                </w:rPr>
                <w:t xml:space="preserve">Umgefähr, </w:t>
              </w:r>
              <w:r w:rsidR="00AA5F87" w:rsidRPr="00AA5F87">
                <w:rPr>
                  <w:rStyle w:val="Platzhaltertext"/>
                  <w:i/>
                  <w:lang w:val="de-DE"/>
                </w:rPr>
                <w:t>approx.</w:t>
              </w:r>
            </w:sdtContent>
          </w:sdt>
        </w:p>
        <w:p w:rsidR="00665F38" w:rsidRPr="00665F38" w:rsidRDefault="00665F38" w:rsidP="00665F38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665F38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Seriennummer / </w:t>
          </w:r>
          <w:r w:rsidRPr="00665F38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Serial number</w:t>
          </w:r>
          <w:sdt>
            <w:sdtPr>
              <w:rPr>
                <w:rFonts w:ascii="Helvetica" w:hAnsi="Helvetica" w:cs="Helvetica"/>
                <w:b/>
                <w:i/>
                <w:color w:val="333333"/>
                <w:lang w:eastAsia="de-DE"/>
              </w:rPr>
              <w:id w:val="1495913061"/>
              <w:placeholder>
                <w:docPart w:val="5132FD88F91A410183F09F7E04F15B99"/>
              </w:placeholder>
              <w:showingPlcHdr/>
            </w:sdtPr>
            <w:sdtEndPr/>
            <w:sdtContent>
              <w:r w:rsidRPr="00665F38">
                <w:rPr>
                  <w:rStyle w:val="Platzhaltertext"/>
                  <w:lang w:val="de-DE"/>
                </w:rPr>
                <w:t xml:space="preserve">Wenn nicht verfügbar, kann das Baujahr oder die Bestellnummer hilfreich sein. </w:t>
              </w:r>
              <w:r w:rsidRPr="00AA5F87">
                <w:rPr>
                  <w:rStyle w:val="Platzhaltertext"/>
                  <w:i/>
                </w:rPr>
                <w:t>If not available, year of construction or purchase order number might help.</w:t>
              </w:r>
            </w:sdtContent>
          </w:sdt>
        </w:p>
        <w:p w:rsidR="00665F38" w:rsidRPr="00665F38" w:rsidRDefault="00665F38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F129CC" w:rsidRDefault="00E35D00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>
            <w:rPr>
              <w:rFonts w:ascii="Helvetica" w:hAnsi="Helvetica" w:cs="Helvetica"/>
              <w:b/>
              <w:color w:val="333333"/>
              <w:lang w:val="de-DE" w:eastAsia="de-DE"/>
            </w:rPr>
            <w:lastRenderedPageBreak/>
            <w:t xml:space="preserve">Beschreibung / </w:t>
          </w:r>
          <w:r w:rsidRPr="00E35D00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Description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1453315626"/>
              <w:placeholder>
                <w:docPart w:val="CA2EF1281D8C457F80C3ADBE152F10BC"/>
              </w:placeholder>
              <w:showingPlcHdr/>
            </w:sdtPr>
            <w:sdtEndPr/>
            <w:sdtContent>
              <w:r w:rsidR="00F129CC" w:rsidRPr="00F129CC">
                <w:rPr>
                  <w:rStyle w:val="Platzhaltertext"/>
                  <w:lang w:val="de-DE"/>
                </w:rPr>
                <w:t>Bitte beschreiben Sie Ihre Installation, Fehler oder Schäden</w:t>
              </w:r>
              <w:r w:rsidR="00A52375" w:rsidRPr="00F129CC">
                <w:rPr>
                  <w:rStyle w:val="Platzhaltertext"/>
                  <w:lang w:val="de-DE"/>
                </w:rPr>
                <w:t>...</w:t>
              </w:r>
              <w:r w:rsidR="00665F38" w:rsidRPr="00F129CC">
                <w:rPr>
                  <w:rStyle w:val="Platzhaltertext"/>
                  <w:i/>
                  <w:lang w:val="de-DE"/>
                </w:rPr>
                <w:t xml:space="preserve"> </w:t>
              </w:r>
              <w:r w:rsidR="00665F38" w:rsidRPr="00F817AE">
                <w:rPr>
                  <w:rStyle w:val="Platzhaltertext"/>
                  <w:i/>
                </w:rPr>
                <w:t>Please describe your installation, failure or damage</w:t>
              </w:r>
              <w:r w:rsidR="007F515F" w:rsidRPr="00F817AE">
                <w:rPr>
                  <w:rStyle w:val="Platzhaltertext"/>
                  <w:i/>
                </w:rPr>
                <w:t>…</w:t>
              </w:r>
            </w:sdtContent>
          </w:sdt>
        </w:p>
        <w:p w:rsidR="00EC3A95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221F18" w:rsidRPr="00F817AE" w:rsidRDefault="00221F18" w:rsidP="00221F18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 xml:space="preserve">Nächster Schritt / </w:t>
          </w:r>
          <w:r w:rsidRPr="00F817AE">
            <w:rPr>
              <w:rFonts w:ascii="Helvetica" w:hAnsi="Helvetica" w:cs="Helvetica"/>
              <w:b/>
              <w:i/>
              <w:color w:val="333333"/>
              <w:lang w:eastAsia="de-DE"/>
            </w:rPr>
            <w:t>Next step</w:t>
          </w:r>
          <w:r w:rsidRPr="00F817AE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221F18" w:rsidRPr="00221F18" w:rsidRDefault="00544EE7" w:rsidP="00221F18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3363759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4E427E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221F18" w:rsidRPr="00221F18">
            <w:rPr>
              <w:rFonts w:ascii="Helvetica" w:hAnsi="Helvetica" w:cs="Helvetica"/>
              <w:color w:val="333333"/>
              <w:lang w:val="de-DE" w:eastAsia="de-DE"/>
            </w:rPr>
            <w:t xml:space="preserve">Rückruf / </w:t>
          </w:r>
          <w:r w:rsidR="00221F18" w:rsidRPr="00AA5F87">
            <w:rPr>
              <w:rFonts w:ascii="Helvetica" w:hAnsi="Helvetica" w:cs="Helvetica"/>
              <w:i/>
              <w:color w:val="333333"/>
              <w:lang w:val="de-DE" w:eastAsia="de-DE"/>
            </w:rPr>
            <w:t>Recall</w:t>
          </w:r>
          <w:r w:rsidR="00221F18" w:rsidRPr="00221F18">
            <w:rPr>
              <w:rFonts w:ascii="Helvetica" w:hAnsi="Helvetica" w:cs="Helvetica"/>
              <w:color w:val="333333"/>
              <w:lang w:val="de-DE" w:eastAsia="de-DE"/>
            </w:rPr>
            <w:t xml:space="preserve"> </w:t>
          </w:r>
        </w:p>
        <w:p w:rsidR="00221F18" w:rsidRPr="00221F18" w:rsidRDefault="00544EE7" w:rsidP="00221F18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499885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21F18" w:rsidRPr="00221F18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221F18" w:rsidRPr="00221F18">
            <w:rPr>
              <w:rFonts w:ascii="Helvetica" w:hAnsi="Helvetica" w:cs="Helvetica"/>
              <w:color w:val="333333"/>
              <w:lang w:val="de-DE" w:eastAsia="de-DE"/>
            </w:rPr>
            <w:t xml:space="preserve">Email </w:t>
          </w:r>
        </w:p>
        <w:p w:rsidR="00221F18" w:rsidRPr="00221F18" w:rsidRDefault="00221F18" w:rsidP="00221F18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r w:rsidRPr="00A52375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Fällig an / </w:t>
          </w:r>
          <w:r w:rsidRPr="00A52375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Due time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2104951690"/>
              <w:placeholder>
                <w:docPart w:val="0CAD8A617BD0453A949905DF65B8BDB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>
              <w:rPr>
                <w:rStyle w:val="Platzhaltertext"/>
                <w:rFonts w:ascii="Arial" w:hAnsi="Arial" w:cs="Arial"/>
                <w:color w:val="808080"/>
                <w:lang w:val="de-DE" w:eastAsia="en-US"/>
              </w:rPr>
            </w:sdtEndPr>
            <w:sdtContent>
              <w:r w:rsidRPr="00A52375">
                <w:rPr>
                  <w:rStyle w:val="Platzhaltertext"/>
                  <w:lang w:val="de-DE"/>
                </w:rPr>
                <w:t>Wann brauchen Sie unsere Antwort spätestens?</w:t>
              </w:r>
              <w:r>
                <w:rPr>
                  <w:rStyle w:val="Platzhaltertext"/>
                  <w:lang w:val="de-DE"/>
                </w:rPr>
                <w:t xml:space="preserve"> </w:t>
              </w:r>
              <w:r w:rsidRPr="00221F18">
                <w:rPr>
                  <w:rStyle w:val="Platzhaltertext"/>
                  <w:i/>
                  <w:lang w:val="de-DE"/>
                </w:rPr>
                <w:t>When do you need our answer, at the latest?</w:t>
              </w:r>
            </w:sdtContent>
          </w:sdt>
        </w:p>
        <w:p w:rsidR="00221F18" w:rsidRPr="00221F18" w:rsidRDefault="00221F18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</w:p>
        <w:p w:rsidR="004E427E" w:rsidRPr="004E427E" w:rsidRDefault="00544EE7" w:rsidP="004E427E">
          <w:pPr>
            <w:pStyle w:val="StandardWeb"/>
            <w:spacing w:before="0" w:beforeAutospacing="0" w:after="0" w:afterAutospacing="0" w:line="300" w:lineRule="atLeast"/>
            <w:rPr>
              <w:rFonts w:ascii="Helvetica" w:hAnsi="Helvetica" w:cs="Helvetica"/>
              <w:color w:val="333333"/>
            </w:rPr>
          </w:pPr>
          <w:sdt>
            <w:sdtPr>
              <w:rPr>
                <w:rFonts w:ascii="Helvetica" w:hAnsi="Helvetica" w:cs="Helvetica"/>
                <w:color w:val="333333"/>
              </w:rPr>
              <w:id w:val="1781537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392B98">
                <w:rPr>
                  <w:rFonts w:ascii="MS Gothic" w:eastAsia="MS Gothic" w:hAnsi="MS Gothic" w:cs="Helvetica" w:hint="eastAsia"/>
                  <w:color w:val="333333"/>
                </w:rPr>
                <w:t>☐</w:t>
              </w:r>
            </w:sdtContent>
          </w:sdt>
          <w:r w:rsidR="004E427E" w:rsidRPr="004E427E">
            <w:rPr>
              <w:rFonts w:ascii="Helvetica" w:hAnsi="Helvetica" w:cs="Helvetica"/>
              <w:color w:val="333333"/>
            </w:rPr>
            <w:t xml:space="preserve">Ich habe die Datenschutzerklärung zur Kenntnis genommen. Ich stimme zu, dass meine Angaben und Daten zur Beantwortung meiner Anfrage elektronisch erhoben und gespeichert werden. </w:t>
          </w:r>
        </w:p>
        <w:p w:rsidR="004E427E" w:rsidRPr="004E427E" w:rsidRDefault="004E427E" w:rsidP="004E427E">
          <w:pPr>
            <w:pStyle w:val="StandardWeb"/>
            <w:spacing w:before="0" w:beforeAutospacing="0" w:after="0" w:afterAutospacing="0" w:line="300" w:lineRule="atLeast"/>
            <w:rPr>
              <w:rFonts w:ascii="Helvetica" w:hAnsi="Helvetica" w:cs="Helvetica"/>
              <w:color w:val="333333"/>
            </w:rPr>
          </w:pPr>
          <w:r w:rsidRPr="004E427E">
            <w:rPr>
              <w:rFonts w:ascii="Helvetica" w:hAnsi="Helvetica" w:cs="Helvetica"/>
              <w:color w:val="333333"/>
            </w:rPr>
            <w:t xml:space="preserve">Hinweis: Sie können Ihre Einwilligung jederzeit für die Zukunft per E-Mail an info@stahle.com widerrufen. </w:t>
          </w:r>
        </w:p>
        <w:p w:rsidR="004E427E" w:rsidRPr="004E427E" w:rsidRDefault="004E427E" w:rsidP="004E427E">
          <w:pPr>
            <w:pStyle w:val="StandardWeb"/>
            <w:spacing w:before="0" w:beforeAutospacing="0" w:after="0" w:afterAutospacing="0" w:line="300" w:lineRule="atLeast"/>
            <w:rPr>
              <w:rFonts w:ascii="Helvetica" w:hAnsi="Helvetica" w:cs="Helvetica"/>
              <w:i/>
              <w:color w:val="333333"/>
            </w:rPr>
          </w:pPr>
          <w:r w:rsidRPr="004E427E">
            <w:rPr>
              <w:rFonts w:ascii="Helvetica" w:hAnsi="Helvetica" w:cs="Helvetica"/>
              <w:i/>
              <w:color w:val="333333"/>
            </w:rPr>
            <w:t xml:space="preserve">I have taken note of the privacy policy. I agree that my information and data will be electronically collected and stored for the purposes of answering my request. Note: You can revoke your consent at any time for the future by e-mail to info@stahle.com </w:t>
          </w:r>
        </w:p>
        <w:p w:rsidR="00221F18" w:rsidRPr="004E427E" w:rsidRDefault="00221F18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4E427E" w:rsidRPr="004E427E" w:rsidRDefault="004E427E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DB0715" w:rsidRPr="002B3EF8" w:rsidRDefault="00DB0715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r w:rsidRPr="002B3EF8">
            <w:rPr>
              <w:rFonts w:ascii="Helvetica" w:hAnsi="Helvetica" w:cs="Helvetica"/>
              <w:color w:val="333333"/>
              <w:lang w:val="de-DE" w:eastAsia="de-DE"/>
            </w:rPr>
            <w:t xml:space="preserve">Bitte senden Sie das ausgefüllte Dokument an </w:t>
          </w:r>
          <w:hyperlink r:id="rId11" w:history="1">
            <w:r w:rsidR="0010003F" w:rsidRPr="00CD3ED2">
              <w:rPr>
                <w:rStyle w:val="Hyperlink"/>
                <w:rFonts w:ascii="Helvetica" w:hAnsi="Helvetica" w:cs="Helvetica"/>
                <w:lang w:val="de-DE" w:eastAsia="de-DE"/>
              </w:rPr>
              <w:t>support@stahle.com</w:t>
            </w:r>
          </w:hyperlink>
          <w:r w:rsidRPr="002B3EF8">
            <w:rPr>
              <w:color w:val="333333"/>
              <w:lang w:val="de-DE"/>
            </w:rPr>
            <w:t xml:space="preserve"> </w:t>
          </w:r>
          <w:r w:rsidRPr="002B3EF8">
            <w:rPr>
              <w:rFonts w:ascii="Helvetica" w:hAnsi="Helvetica" w:cs="Helvetica"/>
              <w:color w:val="333333"/>
              <w:lang w:val="de-DE" w:eastAsia="de-DE"/>
            </w:rPr>
            <w:t>zurück, Danke.</w:t>
          </w:r>
        </w:p>
        <w:p w:rsidR="001D55EC" w:rsidRPr="00DB0715" w:rsidRDefault="001D55EC" w:rsidP="00EC3A95">
          <w:pPr>
            <w:spacing w:line="336" w:lineRule="auto"/>
            <w:rPr>
              <w:rFonts w:ascii="Helvetica" w:hAnsi="Helvetica" w:cs="Helvetica"/>
              <w:i/>
              <w:color w:val="333333"/>
              <w:lang w:eastAsia="de-DE"/>
            </w:rPr>
          </w:pPr>
          <w:r w:rsidRPr="00DB0715">
            <w:rPr>
              <w:rFonts w:ascii="Helvetica" w:hAnsi="Helvetica" w:cs="Helvetica"/>
              <w:i/>
              <w:color w:val="333333"/>
              <w:lang w:eastAsia="de-DE"/>
            </w:rPr>
            <w:t xml:space="preserve">Please return the completed document to </w:t>
          </w:r>
          <w:hyperlink r:id="rId12" w:history="1">
            <w:r w:rsidR="0010003F" w:rsidRPr="00CD3ED2">
              <w:rPr>
                <w:rStyle w:val="Hyperlink"/>
                <w:rFonts w:ascii="Helvetica" w:hAnsi="Helvetica" w:cs="Helvetica"/>
                <w:i/>
                <w:lang w:eastAsia="de-DE"/>
              </w:rPr>
              <w:t>support@stahle.com</w:t>
            </w:r>
          </w:hyperlink>
          <w:r w:rsidRPr="00DB0715">
            <w:rPr>
              <w:rFonts w:ascii="Helvetica" w:hAnsi="Helvetica" w:cs="Helvetica"/>
              <w:i/>
              <w:color w:val="333333"/>
              <w:lang w:eastAsia="de-DE"/>
            </w:rPr>
            <w:t>, thank you</w:t>
          </w:r>
        </w:p>
        <w:p w:rsidR="001D55EC" w:rsidRPr="001D55EC" w:rsidRDefault="00544EE7" w:rsidP="00EC3A95">
          <w:pPr>
            <w:spacing w:line="336" w:lineRule="auto"/>
            <w:rPr>
              <w:rFonts w:ascii="Helvetica" w:hAnsi="Helvetica" w:cs="Helvetica"/>
              <w:color w:val="333333"/>
              <w:sz w:val="21"/>
              <w:szCs w:val="21"/>
              <w:lang w:eastAsia="de-DE"/>
            </w:rPr>
          </w:pPr>
        </w:p>
      </w:sdtContent>
    </w:sdt>
    <w:sectPr w:rsidR="001D55EC" w:rsidRPr="001D55EC" w:rsidSect="00E52495">
      <w:footerReference w:type="default" r:id="rId13"/>
      <w:pgSz w:w="11907" w:h="1683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EE7" w:rsidRDefault="00544EE7">
      <w:r>
        <w:separator/>
      </w:r>
    </w:p>
  </w:endnote>
  <w:endnote w:type="continuationSeparator" w:id="0">
    <w:p w:rsidR="00544EE7" w:rsidRDefault="0054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A95" w:rsidRDefault="00EC3A95">
    <w:pPr>
      <w:pStyle w:val="Fuzeile"/>
    </w:pPr>
    <w:r>
      <w:tab/>
    </w:r>
    <w:r w:rsidR="007F515F">
      <w:t>Page</w:t>
    </w:r>
    <w:r>
      <w:t xml:space="preserve"> </w:t>
    </w:r>
    <w:r>
      <w:rPr>
        <w:rStyle w:val="Seitenzahl"/>
        <w:rFonts w:cs="Times New Roman"/>
      </w:rPr>
      <w:fldChar w:fldCharType="begin"/>
    </w:r>
    <w:r>
      <w:rPr>
        <w:rStyle w:val="Seitenzahl"/>
        <w:rFonts w:cs="Times New Roman"/>
      </w:rPr>
      <w:instrText xml:space="preserve"> PAGE </w:instrText>
    </w:r>
    <w:r>
      <w:rPr>
        <w:rStyle w:val="Seitenzahl"/>
        <w:rFonts w:cs="Times New Roman"/>
      </w:rPr>
      <w:fldChar w:fldCharType="separate"/>
    </w:r>
    <w:r>
      <w:rPr>
        <w:rStyle w:val="Seitenzahl"/>
        <w:rFonts w:cs="Times New Roman"/>
        <w:noProof/>
      </w:rPr>
      <w:t>1</w:t>
    </w:r>
    <w:r>
      <w:rPr>
        <w:rStyle w:val="Seitenzahl"/>
        <w:rFonts w:cs="Times New Roman"/>
      </w:rPr>
      <w:fldChar w:fldCharType="end"/>
    </w:r>
    <w:r>
      <w:rPr>
        <w:rStyle w:val="Seitenzahl"/>
        <w:rFonts w:cs="Times New Roman"/>
      </w:rPr>
      <w:t xml:space="preserve"> </w:t>
    </w:r>
    <w:r w:rsidR="007F515F">
      <w:rPr>
        <w:rStyle w:val="Seitenzahl"/>
        <w:rFonts w:cs="Times New Roman"/>
      </w:rPr>
      <w:t>of</w:t>
    </w:r>
    <w:r>
      <w:rPr>
        <w:rStyle w:val="Seitenzahl"/>
        <w:rFonts w:cs="Times New Roman"/>
      </w:rPr>
      <w:t xml:space="preserve"> </w:t>
    </w:r>
    <w:r>
      <w:rPr>
        <w:rStyle w:val="Seitenzahl"/>
        <w:rFonts w:cs="Times New Roman"/>
      </w:rPr>
      <w:fldChar w:fldCharType="begin"/>
    </w:r>
    <w:r>
      <w:rPr>
        <w:rStyle w:val="Seitenzahl"/>
        <w:rFonts w:cs="Times New Roman"/>
      </w:rPr>
      <w:instrText xml:space="preserve"> NUMPAGES </w:instrText>
    </w:r>
    <w:r>
      <w:rPr>
        <w:rStyle w:val="Seitenzahl"/>
        <w:rFonts w:cs="Times New Roman"/>
      </w:rPr>
      <w:fldChar w:fldCharType="separate"/>
    </w:r>
    <w:r>
      <w:rPr>
        <w:rStyle w:val="Seitenzahl"/>
        <w:rFonts w:cs="Times New Roman"/>
        <w:noProof/>
      </w:rPr>
      <w:t>3</w:t>
    </w:r>
    <w:r>
      <w:rPr>
        <w:rStyle w:val="Seitenzahl"/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EE7" w:rsidRDefault="00544EE7">
      <w:r>
        <w:separator/>
      </w:r>
    </w:p>
  </w:footnote>
  <w:footnote w:type="continuationSeparator" w:id="0">
    <w:p w:rsidR="00544EE7" w:rsidRDefault="00544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2A28"/>
    <w:multiLevelType w:val="hybridMultilevel"/>
    <w:tmpl w:val="FF4E15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0B3CC1"/>
    <w:multiLevelType w:val="hybridMultilevel"/>
    <w:tmpl w:val="CB32D6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E5"/>
    <w:rsid w:val="000058AC"/>
    <w:rsid w:val="00023766"/>
    <w:rsid w:val="000331DF"/>
    <w:rsid w:val="000A2E12"/>
    <w:rsid w:val="0010003F"/>
    <w:rsid w:val="0010284D"/>
    <w:rsid w:val="00157C34"/>
    <w:rsid w:val="00164CA4"/>
    <w:rsid w:val="0018039F"/>
    <w:rsid w:val="001D03C0"/>
    <w:rsid w:val="001D55EC"/>
    <w:rsid w:val="001F1A9E"/>
    <w:rsid w:val="00221F18"/>
    <w:rsid w:val="00232B45"/>
    <w:rsid w:val="00240E53"/>
    <w:rsid w:val="002B3EF8"/>
    <w:rsid w:val="00353EE5"/>
    <w:rsid w:val="00392B98"/>
    <w:rsid w:val="003E1116"/>
    <w:rsid w:val="003E6748"/>
    <w:rsid w:val="004924A7"/>
    <w:rsid w:val="004A72CF"/>
    <w:rsid w:val="004D36C4"/>
    <w:rsid w:val="004E427E"/>
    <w:rsid w:val="005240D6"/>
    <w:rsid w:val="00543FBF"/>
    <w:rsid w:val="00544EE7"/>
    <w:rsid w:val="005E7938"/>
    <w:rsid w:val="005F290F"/>
    <w:rsid w:val="00665F38"/>
    <w:rsid w:val="006A1C2A"/>
    <w:rsid w:val="00750DA9"/>
    <w:rsid w:val="007B1A36"/>
    <w:rsid w:val="007D6F46"/>
    <w:rsid w:val="007F515F"/>
    <w:rsid w:val="0087191B"/>
    <w:rsid w:val="008C6AB6"/>
    <w:rsid w:val="008F4AF2"/>
    <w:rsid w:val="009148F7"/>
    <w:rsid w:val="00A52375"/>
    <w:rsid w:val="00A913B4"/>
    <w:rsid w:val="00AA5F87"/>
    <w:rsid w:val="00AF2A17"/>
    <w:rsid w:val="00B16D7A"/>
    <w:rsid w:val="00C44115"/>
    <w:rsid w:val="00D36762"/>
    <w:rsid w:val="00DB0715"/>
    <w:rsid w:val="00E05D7A"/>
    <w:rsid w:val="00E35D00"/>
    <w:rsid w:val="00E52495"/>
    <w:rsid w:val="00E86CCC"/>
    <w:rsid w:val="00EA1C6A"/>
    <w:rsid w:val="00EC3A95"/>
    <w:rsid w:val="00F129CC"/>
    <w:rsid w:val="00F817AE"/>
    <w:rsid w:val="00FB7268"/>
    <w:rsid w:val="00FB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59F27CFC-1EC8-48BD-A73A-B7CC7756C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qFormat/>
    <w:pPr>
      <w:keepNext/>
      <w:tabs>
        <w:tab w:val="right" w:pos="8640"/>
      </w:tabs>
      <w:spacing w:before="60" w:after="60"/>
      <w:jc w:val="right"/>
      <w:outlineLvl w:val="0"/>
    </w:pPr>
    <w:rPr>
      <w:rFonts w:ascii="Tahoma" w:hAnsi="Tahoma" w:cs="Tahoma"/>
      <w:b/>
      <w:bCs/>
      <w:color w:val="808080"/>
      <w:kern w:val="36"/>
      <w:sz w:val="44"/>
      <w:szCs w:val="44"/>
    </w:rPr>
  </w:style>
  <w:style w:type="paragraph" w:styleId="berschrift2">
    <w:name w:val="heading 2"/>
    <w:basedOn w:val="Standard"/>
    <w:link w:val="berschrift2Zchn"/>
    <w:qFormat/>
    <w:pPr>
      <w:spacing w:before="240" w:after="120"/>
      <w:outlineLvl w:val="1"/>
    </w:pPr>
    <w:rPr>
      <w:rFonts w:ascii="Tahoma" w:hAnsi="Tahoma" w:cs="Tahoma"/>
      <w:b/>
      <w:bCs/>
      <w:smallCaps/>
      <w:sz w:val="32"/>
      <w:szCs w:val="32"/>
    </w:rPr>
  </w:style>
  <w:style w:type="paragraph" w:styleId="berschrift3">
    <w:name w:val="heading 3"/>
    <w:basedOn w:val="Standard"/>
    <w:qFormat/>
    <w:pPr>
      <w:spacing w:before="100" w:beforeAutospacing="1" w:after="100" w:afterAutospacing="1"/>
      <w:ind w:left="216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qFormat/>
    <w:pPr>
      <w:spacing w:before="240" w:after="80"/>
      <w:outlineLvl w:val="3"/>
    </w:pPr>
    <w:rPr>
      <w:rFonts w:ascii="Tahoma" w:hAnsi="Tahoma" w:cs="Tahom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Pr>
      <w:rFonts w:ascii="Tahoma" w:hAnsi="Tahoma" w:cs="Tahoma" w:hint="default"/>
      <w:b/>
      <w:bCs/>
      <w:smallCaps/>
      <w:sz w:val="32"/>
      <w:szCs w:val="32"/>
      <w:lang w:val="en-US" w:eastAsia="en-US" w:bidi="en-US"/>
    </w:rPr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pPr>
      <w:tabs>
        <w:tab w:val="center" w:pos="4320"/>
        <w:tab w:val="right" w:pos="8640"/>
      </w:tabs>
    </w:pPr>
    <w:rPr>
      <w:i/>
      <w:sz w:val="18"/>
      <w:szCs w:val="18"/>
    </w:rPr>
  </w:style>
  <w:style w:type="paragraph" w:customStyle="1" w:styleId="LineItems">
    <w:name w:val="Line Items"/>
    <w:basedOn w:val="Standard"/>
    <w:pPr>
      <w:tabs>
        <w:tab w:val="num" w:pos="720"/>
      </w:tabs>
      <w:spacing w:before="60" w:after="60"/>
      <w:ind w:left="720" w:hanging="504"/>
    </w:pPr>
    <w:rPr>
      <w:rFonts w:ascii="Tahoma" w:hAnsi="Tahoma" w:cs="Tahoma"/>
      <w:sz w:val="20"/>
      <w:szCs w:val="20"/>
      <w:lang w:bidi="en-US"/>
    </w:rPr>
  </w:style>
  <w:style w:type="paragraph" w:customStyle="1" w:styleId="TableHeadings">
    <w:name w:val="Table Headings"/>
    <w:basedOn w:val="Standard"/>
    <w:pPr>
      <w:jc w:val="center"/>
    </w:pPr>
    <w:rPr>
      <w:rFonts w:ascii="Tahoma" w:hAnsi="Tahoma" w:cs="Tahoma"/>
      <w:b/>
      <w:sz w:val="16"/>
      <w:szCs w:val="16"/>
      <w:lang w:bidi="en-US"/>
    </w:rPr>
  </w:style>
  <w:style w:type="character" w:customStyle="1" w:styleId="StyleHeading2BottomSinglesolidlineAuto05ptLinewiChar">
    <w:name w:val="Style Heading 2 + Bottom: (Single solid line Auto  0.5 pt Line wi... Char"/>
    <w:basedOn w:val="berschrift2Zchn"/>
    <w:link w:val="StyleHeading2BottomSinglesolidlineAuto05ptLinewi"/>
    <w:rPr>
      <w:rFonts w:ascii="Tahoma" w:hAnsi="Tahoma" w:cs="Tahoma" w:hint="default"/>
      <w:b/>
      <w:bCs/>
      <w:smallCaps/>
      <w:sz w:val="32"/>
      <w:szCs w:val="32"/>
      <w:lang w:val="en-US" w:eastAsia="en-US" w:bidi="en-US"/>
    </w:rPr>
  </w:style>
  <w:style w:type="paragraph" w:customStyle="1" w:styleId="StyleHeading2BottomSinglesolidlineAuto05ptLinewi">
    <w:name w:val="Style Heading 2 + Bottom: (Single solid line Auto  0.5 pt Line wi..."/>
    <w:basedOn w:val="berschrift2"/>
    <w:link w:val="StyleHeading2BottomSinglesolidlineAuto05ptLinewiChar"/>
    <w:pPr>
      <w:pBdr>
        <w:bottom w:val="single" w:sz="4" w:space="1" w:color="auto"/>
      </w:pBdr>
    </w:pPr>
    <w:rPr>
      <w:smallCaps w:val="0"/>
      <w:lang w:bidi="en-US"/>
    </w:rPr>
  </w:style>
  <w:style w:type="paragraph" w:customStyle="1" w:styleId="Style10ptRight01">
    <w:name w:val="Style 10 pt Right:  0.1&quot;"/>
    <w:basedOn w:val="Standard"/>
    <w:pPr>
      <w:ind w:right="144"/>
    </w:pPr>
    <w:rPr>
      <w:rFonts w:ascii="Tahoma" w:hAnsi="Tahoma" w:cs="Tahoma"/>
      <w:sz w:val="20"/>
      <w:szCs w:val="20"/>
      <w:lang w:bidi="en-US"/>
    </w:rPr>
  </w:style>
  <w:style w:type="paragraph" w:customStyle="1" w:styleId="StyleAfter3pt">
    <w:name w:val="Style After:  3 pt"/>
    <w:basedOn w:val="Standard"/>
    <w:pPr>
      <w:spacing w:after="60"/>
    </w:pPr>
    <w:rPr>
      <w:rFonts w:ascii="Tahoma" w:hAnsi="Tahoma" w:cs="Tahoma"/>
      <w:sz w:val="22"/>
      <w:szCs w:val="22"/>
      <w:lang w:bidi="en-US"/>
    </w:rPr>
  </w:style>
  <w:style w:type="character" w:customStyle="1" w:styleId="Style10ptRaisedby6pt">
    <w:name w:val="Style 10 pt Raised by  6 pt"/>
    <w:basedOn w:val="Absatz-Standardschriftart"/>
    <w:rPr>
      <w:rFonts w:ascii="Tahoma" w:hAnsi="Tahoma" w:cs="Tahoma" w:hint="default"/>
      <w:position w:val="12"/>
      <w:sz w:val="20"/>
      <w:lang w:val="en-US" w:eastAsia="en-US" w:bidi="en-US"/>
    </w:rPr>
  </w:style>
  <w:style w:type="table" w:styleId="Tabellenraster">
    <w:name w:val="Table Grid"/>
    <w:basedOn w:val="NormaleTabelle"/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</w:style>
  <w:style w:type="character" w:styleId="Platzhaltertext">
    <w:name w:val="Placeholder Text"/>
    <w:basedOn w:val="Absatz-Standardschriftart"/>
    <w:uiPriority w:val="99"/>
    <w:semiHidden/>
    <w:rsid w:val="00EC3A95"/>
    <w:rPr>
      <w:color w:val="808080"/>
    </w:rPr>
  </w:style>
  <w:style w:type="character" w:styleId="Hyperlink">
    <w:name w:val="Hyperlink"/>
    <w:basedOn w:val="Absatz-Standardschriftart"/>
    <w:unhideWhenUsed/>
    <w:rsid w:val="001D55E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55E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E427E"/>
    <w:pPr>
      <w:spacing w:before="100" w:beforeAutospacing="1" w:after="100" w:afterAutospacing="1"/>
    </w:pPr>
    <w:rPr>
      <w:rFonts w:ascii="Times New Roman" w:hAnsi="Times New Roman" w:cs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4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upport@stahl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upport@stahle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elineau\Documents\Benutzerdefinierte%20Office-Vorlagen\Support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BF8F4B687641C7B97216C0C90A93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634158-D5A2-4DD2-99F4-B01068F36C44}"/>
      </w:docPartPr>
      <w:docPartBody>
        <w:p w:rsidR="00000000" w:rsidRDefault="00B6481B">
          <w:pPr>
            <w:pStyle w:val="C0BF8F4B687641C7B97216C0C90A9370"/>
          </w:pPr>
          <w:r w:rsidRPr="004276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F14A65684A4BE2A8A22CED424A7C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8C30D-9EB3-44C3-9C78-C102C8F94906}"/>
      </w:docPartPr>
      <w:docPartBody>
        <w:p w:rsidR="00000000" w:rsidRDefault="00B6481B">
          <w:pPr>
            <w:pStyle w:val="9FF14A65684A4BE2A8A22CED424A7C13"/>
          </w:pPr>
          <w:r>
            <w:rPr>
              <w:rStyle w:val="Platzhaltertext"/>
            </w:rPr>
            <w:t xml:space="preserve">Ihre Name, </w:t>
          </w:r>
          <w:r w:rsidRPr="00DB0715">
            <w:rPr>
              <w:rStyle w:val="Platzhaltertext"/>
              <w:i/>
            </w:rPr>
            <w:t>your name</w:t>
          </w:r>
        </w:p>
      </w:docPartBody>
    </w:docPart>
    <w:docPart>
      <w:docPartPr>
        <w:name w:val="7DFC1C2A7653489B9136648EA7E3BC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4B4EF-068A-4507-925C-A5400AA2D3C1}"/>
      </w:docPartPr>
      <w:docPartBody>
        <w:p w:rsidR="00000000" w:rsidRDefault="00B6481B">
          <w:pPr>
            <w:pStyle w:val="7DFC1C2A7653489B9136648EA7E3BCCE"/>
          </w:pPr>
          <w:r w:rsidRPr="00221F18">
            <w:rPr>
              <w:rStyle w:val="Platzhaltertext"/>
            </w:rPr>
            <w:t xml:space="preserve">Name Ihrer Firma, </w:t>
          </w:r>
          <w:r w:rsidRPr="00221F18">
            <w:rPr>
              <w:rStyle w:val="Platzhaltertext"/>
              <w:i/>
            </w:rPr>
            <w:t>name of your company</w:t>
          </w:r>
        </w:p>
      </w:docPartBody>
    </w:docPart>
    <w:docPart>
      <w:docPartPr>
        <w:name w:val="1CB219FBFECB47C7B4665874E64AC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201E0-55A2-40DB-8803-FF2017B15A18}"/>
      </w:docPartPr>
      <w:docPartBody>
        <w:p w:rsidR="00000000" w:rsidRDefault="00B6481B">
          <w:pPr>
            <w:pStyle w:val="1CB219FBFECB47C7B4665874E64ACC2A"/>
          </w:pPr>
          <w:r w:rsidRPr="00F817AE">
            <w:rPr>
              <w:rStyle w:val="Platzhaltertext"/>
            </w:rPr>
            <w:t xml:space="preserve">Unternehmensstandort, </w:t>
          </w:r>
          <w:r w:rsidRPr="00F817AE">
            <w:rPr>
              <w:rStyle w:val="Platzhaltertext"/>
              <w:i/>
            </w:rPr>
            <w:t>company’s site</w:t>
          </w:r>
        </w:p>
      </w:docPartBody>
    </w:docPart>
    <w:docPart>
      <w:docPartPr>
        <w:name w:val="10E1A5CB30FD48649BA6BF4BCDBBCA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5A3EF0-3E37-4A21-AEBE-C8F2983AF959}"/>
      </w:docPartPr>
      <w:docPartBody>
        <w:p w:rsidR="00000000" w:rsidRDefault="00B6481B">
          <w:pPr>
            <w:pStyle w:val="10E1A5CB30FD48649BA6BF4BCDBBCA8C"/>
          </w:pPr>
          <w:r w:rsidRPr="00F817AE">
            <w:rPr>
              <w:rStyle w:val="Platzhaltertext"/>
            </w:rPr>
            <w:t xml:space="preserve">Name der Abteilung und Abkürzung, </w:t>
          </w:r>
          <w:r w:rsidRPr="00F817AE">
            <w:rPr>
              <w:rStyle w:val="Platzhaltertext"/>
              <w:i/>
            </w:rPr>
            <w:t>name of department and abbreviation</w:t>
          </w:r>
        </w:p>
      </w:docPartBody>
    </w:docPart>
    <w:docPart>
      <w:docPartPr>
        <w:name w:val="0FA70F674F5943629944113F7473F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4A09F6-D769-4DE7-B7D6-D6F9EF53B57D}"/>
      </w:docPartPr>
      <w:docPartBody>
        <w:p w:rsidR="00000000" w:rsidRDefault="00B6481B">
          <w:pPr>
            <w:pStyle w:val="0FA70F674F5943629944113F7473FDC8"/>
          </w:pPr>
          <w:r>
            <w:rPr>
              <w:rStyle w:val="Platzhaltertext"/>
            </w:rPr>
            <w:t xml:space="preserve">Ihre E-mail Adresse, </w:t>
          </w:r>
          <w:r w:rsidRPr="00DB0715">
            <w:rPr>
              <w:rStyle w:val="Platzhaltertext"/>
              <w:i/>
            </w:rPr>
            <w:t>your e-mail address</w:t>
          </w:r>
        </w:p>
      </w:docPartBody>
    </w:docPart>
    <w:docPart>
      <w:docPartPr>
        <w:name w:val="9FA97E58AC5544299A1440AC979FDC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FCF64-E2CB-4B94-972F-C0DFC3523470}"/>
      </w:docPartPr>
      <w:docPartBody>
        <w:p w:rsidR="00000000" w:rsidRDefault="00B6481B">
          <w:pPr>
            <w:pStyle w:val="9FA97E58AC5544299A1440AC979FDC61"/>
          </w:pPr>
          <w:r w:rsidRPr="00DB0715">
            <w:rPr>
              <w:rStyle w:val="Platzhaltertext"/>
            </w:rPr>
            <w:t xml:space="preserve">Ihre direkte Linie, </w:t>
          </w:r>
          <w:r w:rsidRPr="00DB0715">
            <w:rPr>
              <w:rStyle w:val="Platzhaltertext"/>
              <w:i/>
            </w:rPr>
            <w:t>your direct line</w:t>
          </w:r>
        </w:p>
      </w:docPartBody>
    </w:docPart>
    <w:docPart>
      <w:docPartPr>
        <w:name w:val="944E862F6D6B4E8E8FDF3107A43469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34961-3E03-4472-A895-F38A0E4F8E0D}"/>
      </w:docPartPr>
      <w:docPartBody>
        <w:p w:rsidR="00000000" w:rsidRDefault="00B6481B">
          <w:pPr>
            <w:pStyle w:val="944E862F6D6B4E8E8FDF3107A43469CE"/>
          </w:pPr>
          <w:r w:rsidRPr="00AA5F87">
            <w:rPr>
              <w:rStyle w:val="Platzhaltertext"/>
            </w:rPr>
            <w:t>Von</w:t>
          </w:r>
          <w:r w:rsidRPr="00AA5F87">
            <w:rPr>
              <w:rStyle w:val="Platzhaltertext"/>
            </w:rPr>
            <w:t xml:space="preserve"> wem haben Sie gekauft? </w:t>
          </w:r>
          <w:r w:rsidRPr="00AA5F87">
            <w:rPr>
              <w:rStyle w:val="Platzhaltertext"/>
              <w:i/>
            </w:rPr>
            <w:t>Who did you buy from?</w:t>
          </w:r>
        </w:p>
      </w:docPartBody>
    </w:docPart>
    <w:docPart>
      <w:docPartPr>
        <w:name w:val="F0089BF29FC5492FB3F3332E14990A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BC3EF1-823E-4CFA-BF87-6B23DFA2A068}"/>
      </w:docPartPr>
      <w:docPartBody>
        <w:p w:rsidR="00000000" w:rsidRDefault="00B6481B">
          <w:pPr>
            <w:pStyle w:val="F0089BF29FC5492FB3F3332E14990A7B"/>
          </w:pPr>
          <w:r>
            <w:rPr>
              <w:rStyle w:val="Platzhaltertext"/>
            </w:rPr>
            <w:t xml:space="preserve">Umgefähr, </w:t>
          </w:r>
          <w:r w:rsidRPr="00AA5F87">
            <w:rPr>
              <w:rStyle w:val="Platzhaltertext"/>
              <w:i/>
            </w:rPr>
            <w:t>approx.</w:t>
          </w:r>
        </w:p>
      </w:docPartBody>
    </w:docPart>
    <w:docPart>
      <w:docPartPr>
        <w:name w:val="5132FD88F91A410183F09F7E04F15B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1B244C-DA67-4273-9285-15508527F886}"/>
      </w:docPartPr>
      <w:docPartBody>
        <w:p w:rsidR="00000000" w:rsidRDefault="00B6481B">
          <w:pPr>
            <w:pStyle w:val="5132FD88F91A410183F09F7E04F15B99"/>
          </w:pPr>
          <w:r w:rsidRPr="00665F38">
            <w:rPr>
              <w:rStyle w:val="Platzhaltertext"/>
            </w:rPr>
            <w:t xml:space="preserve">Wenn nicht verfügbar, kann das Baujahr oder die Bestellnummer hilfreich sein. </w:t>
          </w:r>
          <w:r w:rsidRPr="00AA5F87">
            <w:rPr>
              <w:rStyle w:val="Platzhaltertext"/>
              <w:i/>
            </w:rPr>
            <w:t>If not available, year of construction or purchase order number might help.</w:t>
          </w:r>
        </w:p>
      </w:docPartBody>
    </w:docPart>
    <w:docPart>
      <w:docPartPr>
        <w:name w:val="CA2EF1281D8C457F80C3ADBE152F1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4DE33A-C0BE-4347-A9A7-2D4BD6084505}"/>
      </w:docPartPr>
      <w:docPartBody>
        <w:p w:rsidR="00000000" w:rsidRDefault="00B6481B">
          <w:pPr>
            <w:pStyle w:val="CA2EF1281D8C457F80C3ADBE152F10BC"/>
          </w:pPr>
          <w:r w:rsidRPr="00F129CC">
            <w:rPr>
              <w:rStyle w:val="Platzhaltertext"/>
            </w:rPr>
            <w:t>Bitte beschreiben Sie Ihre Installatio</w:t>
          </w:r>
          <w:r w:rsidRPr="00F129CC">
            <w:rPr>
              <w:rStyle w:val="Platzhaltertext"/>
            </w:rPr>
            <w:t>n, Fehler oder Schäden...</w:t>
          </w:r>
          <w:r w:rsidRPr="00F129CC">
            <w:rPr>
              <w:rStyle w:val="Platzhaltertext"/>
              <w:i/>
            </w:rPr>
            <w:t xml:space="preserve"> </w:t>
          </w:r>
          <w:r w:rsidRPr="00F817AE">
            <w:rPr>
              <w:rStyle w:val="Platzhaltertext"/>
              <w:i/>
            </w:rPr>
            <w:t>Please describe your installation, failure or damage…</w:t>
          </w:r>
        </w:p>
      </w:docPartBody>
    </w:docPart>
    <w:docPart>
      <w:docPartPr>
        <w:name w:val="0CAD8A617BD0453A949905DF65B8BD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23CCE-C70B-40DD-B20D-F6BD6C271EB2}"/>
      </w:docPartPr>
      <w:docPartBody>
        <w:p w:rsidR="00000000" w:rsidRDefault="00B6481B">
          <w:pPr>
            <w:pStyle w:val="0CAD8A617BD0453A949905DF65B8BDB4"/>
          </w:pPr>
          <w:r w:rsidRPr="00A52375">
            <w:rPr>
              <w:rStyle w:val="Platzhaltertext"/>
            </w:rPr>
            <w:t>Wann brauchen Sie unsere Antwort spätestens?</w:t>
          </w:r>
          <w:r>
            <w:rPr>
              <w:rStyle w:val="Platzhaltertext"/>
            </w:rPr>
            <w:t xml:space="preserve"> </w:t>
          </w:r>
          <w:r w:rsidRPr="00221F18">
            <w:rPr>
              <w:rStyle w:val="Platzhaltertext"/>
              <w:i/>
            </w:rPr>
            <w:t>When do you need our answer, at the latest?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81B"/>
    <w:rsid w:val="00B6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0BF8F4B687641C7B97216C0C90A9370">
    <w:name w:val="C0BF8F4B687641C7B97216C0C90A9370"/>
  </w:style>
  <w:style w:type="paragraph" w:customStyle="1" w:styleId="9FF14A65684A4BE2A8A22CED424A7C13">
    <w:name w:val="9FF14A65684A4BE2A8A22CED424A7C13"/>
  </w:style>
  <w:style w:type="paragraph" w:customStyle="1" w:styleId="7DFC1C2A7653489B9136648EA7E3BCCE">
    <w:name w:val="7DFC1C2A7653489B9136648EA7E3BCCE"/>
  </w:style>
  <w:style w:type="paragraph" w:customStyle="1" w:styleId="1CB219FBFECB47C7B4665874E64ACC2A">
    <w:name w:val="1CB219FBFECB47C7B4665874E64ACC2A"/>
  </w:style>
  <w:style w:type="paragraph" w:customStyle="1" w:styleId="10E1A5CB30FD48649BA6BF4BCDBBCA8C">
    <w:name w:val="10E1A5CB30FD48649BA6BF4BCDBBCA8C"/>
  </w:style>
  <w:style w:type="paragraph" w:customStyle="1" w:styleId="0FA70F674F5943629944113F7473FDC8">
    <w:name w:val="0FA70F674F5943629944113F7473FDC8"/>
  </w:style>
  <w:style w:type="paragraph" w:customStyle="1" w:styleId="9FA97E58AC5544299A1440AC979FDC61">
    <w:name w:val="9FA97E58AC5544299A1440AC979FDC61"/>
  </w:style>
  <w:style w:type="paragraph" w:customStyle="1" w:styleId="944E862F6D6B4E8E8FDF3107A43469CE">
    <w:name w:val="944E862F6D6B4E8E8FDF3107A43469CE"/>
  </w:style>
  <w:style w:type="paragraph" w:customStyle="1" w:styleId="F0089BF29FC5492FB3F3332E14990A7B">
    <w:name w:val="F0089BF29FC5492FB3F3332E14990A7B"/>
  </w:style>
  <w:style w:type="paragraph" w:customStyle="1" w:styleId="5132FD88F91A410183F09F7E04F15B99">
    <w:name w:val="5132FD88F91A410183F09F7E04F15B99"/>
  </w:style>
  <w:style w:type="paragraph" w:customStyle="1" w:styleId="CA2EF1281D8C457F80C3ADBE152F10BC">
    <w:name w:val="CA2EF1281D8C457F80C3ADBE152F10BC"/>
  </w:style>
  <w:style w:type="paragraph" w:customStyle="1" w:styleId="0CAD8A617BD0453A949905DF65B8BDB4">
    <w:name w:val="0CAD8A617BD0453A949905DF65B8BD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0EAB6-E784-4822-ACAF-1C4ED8B6EB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73F9CF-FCFF-472C-9BA1-E4CC2BBCF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Support4</Template>
  <TotalTime>0</TotalTime>
  <Pages>2</Pages>
  <Words>286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Asselineau</dc:creator>
  <cp:keywords/>
  <dc:description/>
  <cp:lastModifiedBy>Cédric Asselineau</cp:lastModifiedBy>
  <cp:revision>1</cp:revision>
  <cp:lastPrinted>2003-09-22T17:43:00Z</cp:lastPrinted>
  <dcterms:created xsi:type="dcterms:W3CDTF">2018-10-26T09:49:00Z</dcterms:created>
  <dcterms:modified xsi:type="dcterms:W3CDTF">2018-10-26T09:50:00Z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TC010916321031</vt:lpwstr>
  </property>
</Properties>
</file>